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614" w:rsidRDefault="004F6614" w:rsidP="00294241">
      <w:pPr>
        <w:pStyle w:val="LetterBodyText"/>
        <w:spacing w:before="0" w:after="120" w:line="260" w:lineRule="exact"/>
        <w:rPr>
          <w:rFonts w:ascii="Arial" w:hAnsi="Arial" w:cs="Arial"/>
          <w:b/>
          <w:color w:val="FAA61A"/>
          <w:sz w:val="28"/>
          <w:szCs w:val="28"/>
        </w:rPr>
      </w:pPr>
      <w:bookmarkStart w:id="0" w:name="_GoBack"/>
      <w:bookmarkEnd w:id="0"/>
    </w:p>
    <w:p w:rsidR="001569ED" w:rsidRPr="004F6614" w:rsidRDefault="001569ED" w:rsidP="00294241">
      <w:pPr>
        <w:pStyle w:val="LetterBodyText"/>
        <w:spacing w:before="0" w:after="120" w:line="260" w:lineRule="exact"/>
        <w:rPr>
          <w:rFonts w:ascii="Arial" w:hAnsi="Arial" w:cs="Arial"/>
          <w:b/>
          <w:color w:val="FAA61A"/>
          <w:sz w:val="40"/>
          <w:szCs w:val="40"/>
        </w:rPr>
        <w:sectPr w:rsidR="001569ED" w:rsidRPr="004F6614" w:rsidSect="00DB5D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950" w:right="1797" w:bottom="1644" w:left="340" w:header="510" w:footer="340" w:gutter="0"/>
          <w:cols w:space="708"/>
          <w:docGrid w:linePitch="360"/>
        </w:sect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3015"/>
        <w:gridCol w:w="93"/>
        <w:gridCol w:w="1274"/>
        <w:gridCol w:w="2711"/>
        <w:gridCol w:w="284"/>
      </w:tblGrid>
      <w:tr w:rsidR="001B594F" w:rsidRPr="00F638D5" w:rsidTr="00D5169D">
        <w:tc>
          <w:tcPr>
            <w:tcW w:w="10349" w:type="dxa"/>
            <w:gridSpan w:val="6"/>
            <w:tcBorders>
              <w:left w:val="nil"/>
              <w:right w:val="nil"/>
            </w:tcBorders>
            <w:shd w:val="clear" w:color="auto" w:fill="auto"/>
          </w:tcPr>
          <w:p w:rsidR="001B594F" w:rsidRPr="00374859" w:rsidRDefault="001B594F" w:rsidP="00D5169D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  </w:t>
            </w:r>
            <w:r w:rsidR="00D5169D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</w:t>
            </w:r>
            <w:r w:rsidR="005A41E8">
              <w:rPr>
                <w:rFonts w:ascii="Arial" w:hAnsi="Arial" w:cs="Arial"/>
                <w:b/>
                <w:sz w:val="20"/>
                <w:szCs w:val="20"/>
              </w:rPr>
              <w:t>Referring Dentist</w:t>
            </w:r>
            <w:r w:rsidRPr="00374859">
              <w:rPr>
                <w:rFonts w:ascii="Arial" w:hAnsi="Arial" w:cs="Arial"/>
                <w:b/>
                <w:sz w:val="20"/>
                <w:szCs w:val="20"/>
              </w:rPr>
              <w:t xml:space="preserve"> details: </w:t>
            </w:r>
          </w:p>
        </w:tc>
      </w:tr>
      <w:tr w:rsidR="001569ED" w:rsidRPr="00F638D5" w:rsidTr="00F06203">
        <w:tc>
          <w:tcPr>
            <w:tcW w:w="2972" w:type="dxa"/>
          </w:tcPr>
          <w:p w:rsidR="001569ED" w:rsidRPr="00374859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D5169D">
              <w:rPr>
                <w:rFonts w:ascii="Arial" w:hAnsi="Arial" w:cs="Arial"/>
                <w:sz w:val="20"/>
                <w:szCs w:val="20"/>
              </w:rPr>
              <w:t>Practice name and address</w:t>
            </w:r>
          </w:p>
        </w:tc>
        <w:tc>
          <w:tcPr>
            <w:tcW w:w="7377" w:type="dxa"/>
            <w:gridSpan w:val="5"/>
          </w:tcPr>
          <w:p w:rsidR="001569ED" w:rsidRPr="00374859" w:rsidRDefault="001569E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169D" w:rsidRPr="00F638D5" w:rsidTr="00D5169D">
        <w:tc>
          <w:tcPr>
            <w:tcW w:w="2972" w:type="dxa"/>
          </w:tcPr>
          <w:p w:rsidR="00D5169D" w:rsidRPr="00374859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D5169D">
              <w:rPr>
                <w:rFonts w:ascii="Arial" w:hAnsi="Arial" w:cs="Arial"/>
                <w:sz w:val="20"/>
                <w:szCs w:val="20"/>
              </w:rPr>
              <w:t>Post Code</w:t>
            </w:r>
          </w:p>
        </w:tc>
        <w:tc>
          <w:tcPr>
            <w:tcW w:w="3015" w:type="dxa"/>
          </w:tcPr>
          <w:p w:rsidR="00D5169D" w:rsidRPr="00D5169D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62" w:type="dxa"/>
            <w:gridSpan w:val="4"/>
          </w:tcPr>
          <w:p w:rsidR="00D5169D" w:rsidRPr="00D5169D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D5169D">
              <w:rPr>
                <w:rFonts w:ascii="Arial" w:hAnsi="Arial" w:cs="Arial"/>
                <w:sz w:val="20"/>
                <w:szCs w:val="20"/>
              </w:rPr>
              <w:t>Telephone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1B594F" w:rsidRPr="00F638D5" w:rsidTr="00D5169D">
        <w:tc>
          <w:tcPr>
            <w:tcW w:w="10349" w:type="dxa"/>
            <w:gridSpan w:val="6"/>
            <w:tcBorders>
              <w:left w:val="nil"/>
              <w:right w:val="nil"/>
            </w:tcBorders>
            <w:shd w:val="clear" w:color="auto" w:fill="auto"/>
          </w:tcPr>
          <w:p w:rsidR="001B594F" w:rsidRPr="00374859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</w:t>
            </w:r>
            <w:r w:rsidR="001B594F" w:rsidRPr="00E736F3">
              <w:rPr>
                <w:rFonts w:ascii="Arial" w:hAnsi="Arial" w:cs="Arial"/>
                <w:b/>
                <w:sz w:val="20"/>
                <w:szCs w:val="20"/>
              </w:rPr>
              <w:t>Patient details</w:t>
            </w:r>
            <w:r w:rsidR="001B594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1B594F" w:rsidRPr="00F638D5" w:rsidTr="00F06203">
        <w:tc>
          <w:tcPr>
            <w:tcW w:w="2972" w:type="dxa"/>
          </w:tcPr>
          <w:p w:rsidR="001B594F" w:rsidRPr="00374859" w:rsidRDefault="001B594F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374859">
              <w:rPr>
                <w:rFonts w:ascii="Arial" w:hAnsi="Arial" w:cs="Arial"/>
                <w:sz w:val="20"/>
                <w:szCs w:val="20"/>
              </w:rPr>
              <w:t>Surname</w:t>
            </w:r>
          </w:p>
        </w:tc>
        <w:tc>
          <w:tcPr>
            <w:tcW w:w="3108" w:type="dxa"/>
            <w:gridSpan w:val="2"/>
          </w:tcPr>
          <w:p w:rsidR="001B594F" w:rsidRPr="00374859" w:rsidRDefault="001B594F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4" w:type="dxa"/>
          </w:tcPr>
          <w:p w:rsidR="001B594F" w:rsidRPr="00374859" w:rsidRDefault="001B594F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74859">
              <w:rPr>
                <w:rFonts w:ascii="Arial" w:hAnsi="Arial" w:cs="Arial"/>
                <w:sz w:val="20"/>
                <w:szCs w:val="20"/>
              </w:rPr>
              <w:t>First name</w:t>
            </w:r>
          </w:p>
        </w:tc>
        <w:tc>
          <w:tcPr>
            <w:tcW w:w="2995" w:type="dxa"/>
            <w:gridSpan w:val="2"/>
          </w:tcPr>
          <w:p w:rsidR="001B594F" w:rsidRPr="00374859" w:rsidRDefault="001B594F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569ED" w:rsidRPr="00F638D5" w:rsidTr="00F06203">
        <w:trPr>
          <w:trHeight w:val="70"/>
        </w:trPr>
        <w:tc>
          <w:tcPr>
            <w:tcW w:w="2972" w:type="dxa"/>
          </w:tcPr>
          <w:p w:rsidR="001569ED" w:rsidRPr="00374859" w:rsidRDefault="005A41E8" w:rsidP="00F06203">
            <w:pPr>
              <w:pStyle w:val="LetterBodyText"/>
              <w:tabs>
                <w:tab w:val="left" w:pos="1665"/>
              </w:tabs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5A41E8">
              <w:rPr>
                <w:rFonts w:ascii="Arial" w:hAnsi="Arial" w:cs="Arial"/>
                <w:sz w:val="20"/>
                <w:szCs w:val="20"/>
              </w:rPr>
              <w:t>Date of birth</w:t>
            </w:r>
            <w:r w:rsidR="00AB5FE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377" w:type="dxa"/>
            <w:gridSpan w:val="5"/>
          </w:tcPr>
          <w:p w:rsidR="001569ED" w:rsidRPr="00374859" w:rsidRDefault="001569E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569ED" w:rsidRPr="00F638D5" w:rsidTr="00F06203">
        <w:tc>
          <w:tcPr>
            <w:tcW w:w="2972" w:type="dxa"/>
          </w:tcPr>
          <w:p w:rsidR="001569ED" w:rsidRPr="00374859" w:rsidRDefault="001569E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374859">
              <w:rPr>
                <w:rFonts w:ascii="Arial" w:hAnsi="Arial" w:cs="Arial"/>
                <w:sz w:val="20"/>
                <w:szCs w:val="20"/>
              </w:rPr>
              <w:t>Residential address (</w:t>
            </w:r>
            <w:r w:rsidR="0084419C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Pr="00374859">
              <w:rPr>
                <w:rFonts w:ascii="Arial" w:hAnsi="Arial" w:cs="Arial"/>
                <w:sz w:val="20"/>
                <w:szCs w:val="20"/>
              </w:rPr>
              <w:t>p</w:t>
            </w:r>
            <w:r w:rsidR="0084419C">
              <w:rPr>
                <w:rFonts w:ascii="Arial" w:hAnsi="Arial" w:cs="Arial"/>
                <w:sz w:val="20"/>
                <w:szCs w:val="20"/>
              </w:rPr>
              <w:t>ost</w:t>
            </w:r>
            <w:r w:rsidRPr="00374859">
              <w:rPr>
                <w:rFonts w:ascii="Arial" w:hAnsi="Arial" w:cs="Arial"/>
                <w:sz w:val="20"/>
                <w:szCs w:val="20"/>
              </w:rPr>
              <w:t>code)</w:t>
            </w:r>
          </w:p>
        </w:tc>
        <w:tc>
          <w:tcPr>
            <w:tcW w:w="7377" w:type="dxa"/>
            <w:gridSpan w:val="5"/>
          </w:tcPr>
          <w:p w:rsidR="001569ED" w:rsidRPr="00374859" w:rsidRDefault="001569E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569ED" w:rsidRPr="00F638D5" w:rsidTr="00F06203">
        <w:trPr>
          <w:trHeight w:val="360"/>
        </w:trPr>
        <w:tc>
          <w:tcPr>
            <w:tcW w:w="2972" w:type="dxa"/>
          </w:tcPr>
          <w:p w:rsidR="001569ED" w:rsidRPr="00374859" w:rsidRDefault="001569E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374859"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7377" w:type="dxa"/>
            <w:gridSpan w:val="5"/>
          </w:tcPr>
          <w:p w:rsidR="001569ED" w:rsidRPr="00374859" w:rsidRDefault="001569E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649A9" w:rsidRPr="00F638D5" w:rsidTr="00F06203">
        <w:trPr>
          <w:gridAfter w:val="1"/>
          <w:wAfter w:w="284" w:type="dxa"/>
          <w:trHeight w:val="338"/>
        </w:trPr>
        <w:tc>
          <w:tcPr>
            <w:tcW w:w="10065" w:type="dxa"/>
            <w:gridSpan w:val="5"/>
            <w:tcBorders>
              <w:left w:val="nil"/>
              <w:right w:val="nil"/>
            </w:tcBorders>
          </w:tcPr>
          <w:p w:rsidR="00F649A9" w:rsidRPr="00F649A9" w:rsidRDefault="00F649A9" w:rsidP="00F06203">
            <w:pPr>
              <w:pStyle w:val="LetterBodyText"/>
              <w:spacing w:after="120" w:line="260" w:lineRule="exact"/>
              <w:ind w:left="1422"/>
              <w:rPr>
                <w:rFonts w:ascii="Arial" w:hAnsi="Arial" w:cs="Arial"/>
                <w:b/>
                <w:sz w:val="20"/>
                <w:szCs w:val="20"/>
              </w:rPr>
            </w:pPr>
            <w:r w:rsidRPr="00F649A9">
              <w:rPr>
                <w:rFonts w:ascii="Arial" w:hAnsi="Arial" w:cs="Arial"/>
                <w:b/>
                <w:sz w:val="20"/>
                <w:szCs w:val="20"/>
              </w:rPr>
              <w:t>This section MUST be completed IN FULL by the referring dentist only</w:t>
            </w:r>
          </w:p>
        </w:tc>
      </w:tr>
      <w:tr w:rsidR="00D501A9" w:rsidRPr="00F638D5" w:rsidTr="00F06203">
        <w:trPr>
          <w:trHeight w:val="2023"/>
        </w:trPr>
        <w:tc>
          <w:tcPr>
            <w:tcW w:w="2972" w:type="dxa"/>
          </w:tcPr>
          <w:p w:rsidR="00D501A9" w:rsidRPr="00374859" w:rsidRDefault="005A41E8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5A41E8">
              <w:rPr>
                <w:rFonts w:ascii="Arial" w:hAnsi="Arial" w:cs="Arial"/>
                <w:sz w:val="20"/>
                <w:szCs w:val="20"/>
              </w:rPr>
              <w:t>EASON FOR REFERRAL/JUSTIFICATION FOR REQUESTED IMAGE</w:t>
            </w:r>
          </w:p>
        </w:tc>
        <w:tc>
          <w:tcPr>
            <w:tcW w:w="7377" w:type="dxa"/>
            <w:gridSpan w:val="5"/>
          </w:tcPr>
          <w:p w:rsidR="00762D9C" w:rsidRDefault="00762D9C" w:rsidP="00F06203">
            <w:pPr>
              <w:rPr>
                <w:rFonts w:cs="Arial"/>
                <w:b/>
                <w:szCs w:val="20"/>
              </w:rPr>
            </w:pPr>
            <w:r w:rsidRPr="00762D9C">
              <w:rPr>
                <w:rFonts w:cs="Arial"/>
                <w:b/>
                <w:szCs w:val="20"/>
              </w:rPr>
              <w:t xml:space="preserve">implant planning </w:t>
            </w:r>
            <w:r w:rsidR="00D5169D">
              <w:rPr>
                <w:rFonts w:cs="Arial"/>
                <w:b/>
                <w:szCs w:val="20"/>
              </w:rPr>
              <w:t>:</w:t>
            </w: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  <w:r w:rsidRPr="00762D9C">
              <w:rPr>
                <w:rFonts w:cs="Arial"/>
                <w:b/>
                <w:szCs w:val="20"/>
              </w:rPr>
              <w:t xml:space="preserve">endodontics </w:t>
            </w:r>
            <w:r w:rsidR="00D5169D">
              <w:rPr>
                <w:rFonts w:cs="Arial"/>
                <w:b/>
                <w:szCs w:val="20"/>
              </w:rPr>
              <w:t>:</w:t>
            </w: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orthodontics </w:t>
            </w:r>
            <w:r w:rsidR="00D5169D">
              <w:rPr>
                <w:rFonts w:cs="Arial"/>
                <w:b/>
                <w:szCs w:val="20"/>
              </w:rPr>
              <w:t>:</w:t>
            </w: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  <w:r w:rsidRPr="00762D9C">
              <w:rPr>
                <w:rFonts w:cs="Arial"/>
                <w:b/>
                <w:szCs w:val="20"/>
              </w:rPr>
              <w:t>oral surgery</w:t>
            </w:r>
            <w:r w:rsidR="00D5169D">
              <w:rPr>
                <w:rFonts w:cs="Arial"/>
                <w:b/>
                <w:szCs w:val="20"/>
              </w:rPr>
              <w:t xml:space="preserve"> :</w:t>
            </w: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</w:p>
          <w:p w:rsidR="00762D9C" w:rsidRDefault="00762D9C" w:rsidP="00F06203">
            <w:pPr>
              <w:rPr>
                <w:rFonts w:cs="Arial"/>
                <w:b/>
                <w:szCs w:val="20"/>
              </w:rPr>
            </w:pPr>
            <w:proofErr w:type="spellStart"/>
            <w:r>
              <w:rPr>
                <w:rFonts w:cs="Arial"/>
                <w:b/>
                <w:szCs w:val="20"/>
              </w:rPr>
              <w:t>Tmj</w:t>
            </w:r>
            <w:proofErr w:type="spellEnd"/>
            <w:r>
              <w:rPr>
                <w:rFonts w:cs="Arial"/>
                <w:b/>
                <w:szCs w:val="20"/>
              </w:rPr>
              <w:t xml:space="preserve"> </w:t>
            </w:r>
            <w:r w:rsidR="00D5169D">
              <w:rPr>
                <w:rFonts w:cs="Arial"/>
                <w:b/>
                <w:szCs w:val="20"/>
              </w:rPr>
              <w:t>:</w:t>
            </w:r>
          </w:p>
          <w:p w:rsidR="00D5169D" w:rsidRDefault="00D5169D" w:rsidP="00F06203">
            <w:pPr>
              <w:rPr>
                <w:rFonts w:cs="Arial"/>
                <w:b/>
                <w:szCs w:val="20"/>
              </w:rPr>
            </w:pPr>
          </w:p>
          <w:p w:rsidR="00D501A9" w:rsidRPr="00374859" w:rsidRDefault="00D5169D" w:rsidP="000170D0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Other please specify : </w:t>
            </w:r>
          </w:p>
        </w:tc>
      </w:tr>
      <w:tr w:rsidR="005A41E8" w:rsidRPr="00F638D5" w:rsidTr="00F06203">
        <w:trPr>
          <w:trHeight w:val="1689"/>
        </w:trPr>
        <w:tc>
          <w:tcPr>
            <w:tcW w:w="2972" w:type="dxa"/>
          </w:tcPr>
          <w:p w:rsidR="005A41E8" w:rsidRDefault="00A76A80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A76A80">
              <w:rPr>
                <w:rFonts w:ascii="Arial" w:hAnsi="Arial" w:cs="Arial"/>
                <w:sz w:val="20"/>
                <w:szCs w:val="20"/>
              </w:rPr>
              <w:t>Define the anatomical area that you would like the scan to cover</w:t>
            </w:r>
          </w:p>
          <w:p w:rsidR="00A76A80" w:rsidRPr="00A76A80" w:rsidRDefault="00A76A80" w:rsidP="00F06203">
            <w:pPr>
              <w:pStyle w:val="LetterBodyText"/>
              <w:spacing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A76A80">
              <w:rPr>
                <w:rFonts w:ascii="Arial" w:hAnsi="Arial" w:cs="Arial"/>
                <w:sz w:val="20"/>
                <w:szCs w:val="20"/>
              </w:rPr>
              <w:t xml:space="preserve">The 3D scan volume is a cylinder with 50mmx50mm or 80mmx80mm </w:t>
            </w:r>
          </w:p>
          <w:p w:rsidR="00A76A80" w:rsidRPr="00374859" w:rsidRDefault="00A76A80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A76A80">
              <w:rPr>
                <w:rFonts w:ascii="Arial" w:hAnsi="Arial" w:cs="Arial"/>
                <w:sz w:val="20"/>
                <w:szCs w:val="20"/>
              </w:rPr>
              <w:t>Please circle the area(s) to be scanned</w:t>
            </w:r>
          </w:p>
        </w:tc>
        <w:tc>
          <w:tcPr>
            <w:tcW w:w="7377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573"/>
              <w:gridCol w:w="3573"/>
            </w:tblGrid>
            <w:tr w:rsidR="00A76A80" w:rsidTr="00A76A80">
              <w:tc>
                <w:tcPr>
                  <w:tcW w:w="3573" w:type="dxa"/>
                </w:tcPr>
                <w:p w:rsidR="00A76A80" w:rsidRDefault="00A76A80" w:rsidP="00F06203">
                  <w:pPr>
                    <w:pStyle w:val="LetterBodyText"/>
                    <w:spacing w:after="120" w:line="260" w:lineRule="exac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8       7     6     5     4     3     2      1</w:t>
                  </w:r>
                </w:p>
              </w:tc>
              <w:tc>
                <w:tcPr>
                  <w:tcW w:w="3573" w:type="dxa"/>
                </w:tcPr>
                <w:p w:rsidR="00A76A80" w:rsidRDefault="00A76A80" w:rsidP="00F06203">
                  <w:pPr>
                    <w:pStyle w:val="LetterBodyText"/>
                    <w:spacing w:after="120" w:line="260" w:lineRule="exac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1        2       3     4     5    6     7      8  </w:t>
                  </w:r>
                </w:p>
              </w:tc>
            </w:tr>
            <w:tr w:rsidR="00A76A80" w:rsidTr="00A76A80">
              <w:tc>
                <w:tcPr>
                  <w:tcW w:w="3573" w:type="dxa"/>
                </w:tcPr>
                <w:p w:rsidR="00A76A80" w:rsidRDefault="00A76A80" w:rsidP="00F06203">
                  <w:pPr>
                    <w:pStyle w:val="LetterBodyText"/>
                    <w:spacing w:after="120" w:line="260" w:lineRule="exac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76A80">
                    <w:rPr>
                      <w:rFonts w:ascii="Arial" w:hAnsi="Arial" w:cs="Arial"/>
                      <w:sz w:val="20"/>
                      <w:szCs w:val="20"/>
                    </w:rPr>
                    <w:t>8       7     6     5     4     3     2      1</w:t>
                  </w:r>
                </w:p>
              </w:tc>
              <w:tc>
                <w:tcPr>
                  <w:tcW w:w="3573" w:type="dxa"/>
                </w:tcPr>
                <w:p w:rsidR="00A76A80" w:rsidRDefault="00A76A80" w:rsidP="00F06203">
                  <w:pPr>
                    <w:pStyle w:val="LetterBodyText"/>
                    <w:spacing w:after="120" w:line="260" w:lineRule="exac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76A80">
                    <w:rPr>
                      <w:rFonts w:ascii="Arial" w:hAnsi="Arial" w:cs="Arial"/>
                      <w:sz w:val="20"/>
                      <w:szCs w:val="20"/>
                    </w:rPr>
                    <w:t xml:space="preserve">1        2       3     4     5    6     7      8  </w:t>
                  </w:r>
                </w:p>
              </w:tc>
            </w:tr>
          </w:tbl>
          <w:p w:rsidR="00A76A80" w:rsidRDefault="00A76A80" w:rsidP="00F06203">
            <w:pPr>
              <w:pStyle w:val="LetterBodyText"/>
              <w:spacing w:after="12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49A9">
              <w:rPr>
                <w:rFonts w:ascii="Arial" w:hAnsi="Arial" w:cs="Arial"/>
                <w:sz w:val="20"/>
                <w:szCs w:val="20"/>
              </w:rPr>
              <w:t>Please Tick</w:t>
            </w:r>
          </w:p>
          <w:p w:rsidR="00A76A80" w:rsidRDefault="00A76A80" w:rsidP="00F06203">
            <w:pPr>
              <w:pStyle w:val="LetterBodyText"/>
              <w:spacing w:after="12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A76A80">
              <w:rPr>
                <w:rFonts w:ascii="Arial" w:hAnsi="Arial" w:cs="Arial"/>
                <w:sz w:val="20"/>
                <w:szCs w:val="20"/>
              </w:rPr>
              <w:t xml:space="preserve">OPG 2D </w:t>
            </w:r>
            <w:r>
              <w:rPr>
                <w:rFonts w:ascii="Arial" w:hAnsi="Arial" w:cs="Arial"/>
                <w:sz w:val="20"/>
                <w:szCs w:val="20"/>
              </w:rPr>
              <w:t xml:space="preserve"> : </w:t>
            </w:r>
          </w:p>
          <w:p w:rsidR="00A76A80" w:rsidRPr="00A76A80" w:rsidRDefault="00A76A80" w:rsidP="00F06203">
            <w:pPr>
              <w:pStyle w:val="LetterBodyText"/>
              <w:spacing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A76A80">
              <w:rPr>
                <w:rFonts w:ascii="Arial" w:hAnsi="Arial" w:cs="Arial"/>
                <w:sz w:val="20"/>
                <w:szCs w:val="20"/>
              </w:rPr>
              <w:t>Cone Beam Scan 5x5 for three or four tooth area in a single arch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A76A80" w:rsidRPr="00374859" w:rsidRDefault="00A76A80" w:rsidP="00F06203">
            <w:pPr>
              <w:pStyle w:val="LetterBodyText"/>
              <w:spacing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A76A80">
              <w:rPr>
                <w:rFonts w:ascii="Arial" w:hAnsi="Arial" w:cs="Arial"/>
                <w:sz w:val="20"/>
                <w:szCs w:val="20"/>
              </w:rPr>
              <w:t>Cone Beam Scan 8x8 for both arches to include all teeth</w:t>
            </w:r>
            <w:r w:rsidR="00F649A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0DF1" w:rsidRPr="00F638D5" w:rsidTr="00F06203">
        <w:tc>
          <w:tcPr>
            <w:tcW w:w="2972" w:type="dxa"/>
            <w:shd w:val="clear" w:color="auto" w:fill="auto"/>
          </w:tcPr>
          <w:p w:rsidR="00D5169D" w:rsidRDefault="00D5169D" w:rsidP="00D5169D">
            <w:pPr>
              <w:pStyle w:val="LetterBodyText"/>
              <w:spacing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D5169D">
              <w:rPr>
                <w:rFonts w:ascii="Arial" w:hAnsi="Arial" w:cs="Arial"/>
                <w:sz w:val="20"/>
                <w:szCs w:val="20"/>
              </w:rPr>
              <w:t>Referral authorised by:</w:t>
            </w:r>
          </w:p>
          <w:p w:rsidR="00D5169D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170D0">
              <w:rPr>
                <w:rFonts w:ascii="Arial" w:hAnsi="Arial" w:cs="Arial"/>
                <w:b/>
                <w:sz w:val="20"/>
                <w:szCs w:val="20"/>
              </w:rPr>
              <w:t>Dentist  name, signature</w:t>
            </w:r>
            <w:r w:rsidR="004F5F4C">
              <w:rPr>
                <w:rFonts w:ascii="Arial" w:hAnsi="Arial" w:cs="Arial"/>
                <w:b/>
                <w:sz w:val="20"/>
                <w:szCs w:val="20"/>
              </w:rPr>
              <w:t>,</w:t>
            </w:r>
          </w:p>
          <w:p w:rsidR="004F5F4C" w:rsidRPr="000170D0" w:rsidRDefault="004F5F4C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7377" w:type="dxa"/>
            <w:gridSpan w:val="5"/>
          </w:tcPr>
          <w:p w:rsidR="000B0DF1" w:rsidRPr="000170D0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sz w:val="20"/>
                <w:szCs w:val="20"/>
              </w:rPr>
            </w:pPr>
            <w:r w:rsidRPr="000170D0">
              <w:rPr>
                <w:rFonts w:ascii="Arial" w:hAnsi="Arial" w:cs="Arial"/>
                <w:sz w:val="20"/>
                <w:szCs w:val="20"/>
              </w:rPr>
              <w:t>I accept that I am responsible for the reporting of this image and it’s appropriate management</w:t>
            </w:r>
          </w:p>
          <w:p w:rsidR="00D5169D" w:rsidRPr="00374859" w:rsidRDefault="00D5169D" w:rsidP="00F06203">
            <w:pPr>
              <w:pStyle w:val="LetterBodyText"/>
              <w:spacing w:before="0" w:after="120" w:line="26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6203" w:rsidTr="000170D0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0349" w:type="dxa"/>
            <w:gridSpan w:val="6"/>
          </w:tcPr>
          <w:p w:rsidR="00F06203" w:rsidRPr="000170D0" w:rsidRDefault="00F06203" w:rsidP="00F06203">
            <w:pPr>
              <w:spacing w:after="200" w:line="276" w:lineRule="auto"/>
              <w:rPr>
                <w:rFonts w:cs="Arial"/>
                <w:szCs w:val="20"/>
                <w:lang w:eastAsia="en-AU"/>
              </w:rPr>
            </w:pPr>
            <w:r w:rsidRPr="00F06203">
              <w:rPr>
                <w:rFonts w:cs="Arial"/>
                <w:szCs w:val="20"/>
                <w:lang w:eastAsia="en-AU"/>
              </w:rPr>
              <w:t>Please</w:t>
            </w:r>
            <w:r w:rsidRPr="000170D0">
              <w:rPr>
                <w:rFonts w:cs="Arial"/>
                <w:szCs w:val="20"/>
                <w:lang w:eastAsia="en-AU"/>
              </w:rPr>
              <w:t xml:space="preserve"> tell us your preferences:</w:t>
            </w:r>
          </w:p>
          <w:p w:rsidR="00F06203" w:rsidRPr="000170D0" w:rsidRDefault="00F06203" w:rsidP="00F06203">
            <w:pPr>
              <w:spacing w:after="200" w:line="276" w:lineRule="auto"/>
              <w:rPr>
                <w:rFonts w:cs="Arial"/>
                <w:szCs w:val="20"/>
                <w:lang w:eastAsia="en-AU"/>
              </w:rPr>
            </w:pPr>
            <w:r w:rsidRPr="000170D0">
              <w:t xml:space="preserve"> </w:t>
            </w:r>
            <w:r w:rsidRPr="000170D0">
              <w:rPr>
                <w:rFonts w:cs="Arial"/>
                <w:szCs w:val="20"/>
                <w:lang w:eastAsia="en-AU"/>
              </w:rPr>
              <w:t xml:space="preserve">Please tick: </w:t>
            </w:r>
            <w:r w:rsidRPr="000170D0">
              <w:rPr>
                <w:rFonts w:cs="Arial"/>
                <w:b/>
                <w:szCs w:val="20"/>
                <w:lang w:eastAsia="en-AU"/>
              </w:rPr>
              <w:t>Patient to pay at visit</w:t>
            </w:r>
            <w:r w:rsidRPr="000170D0">
              <w:rPr>
                <w:rFonts w:cs="Arial"/>
                <w:szCs w:val="20"/>
                <w:lang w:eastAsia="en-AU"/>
              </w:rPr>
              <w:t xml:space="preserve">    </w:t>
            </w:r>
            <w:r w:rsidRPr="000170D0">
              <w:rPr>
                <w:rFonts w:cs="Arial"/>
                <w:szCs w:val="20"/>
                <w:lang w:eastAsia="en-AU"/>
              </w:rPr>
              <w:t xml:space="preserve">                </w:t>
            </w:r>
            <w:r w:rsidRPr="000170D0">
              <w:rPr>
                <w:rFonts w:cs="Arial"/>
                <w:b/>
                <w:szCs w:val="20"/>
                <w:lang w:eastAsia="en-AU"/>
              </w:rPr>
              <w:t>Invoice referring practice</w:t>
            </w:r>
            <w:r w:rsidRPr="000170D0">
              <w:rPr>
                <w:rFonts w:cs="Arial"/>
                <w:szCs w:val="20"/>
                <w:lang w:eastAsia="en-AU"/>
              </w:rPr>
              <w:t xml:space="preserve">    </w:t>
            </w:r>
            <w:r w:rsidRPr="000170D0">
              <w:rPr>
                <w:rFonts w:cs="Arial"/>
                <w:szCs w:val="20"/>
                <w:lang w:eastAsia="en-AU"/>
              </w:rPr>
              <w:t></w:t>
            </w:r>
          </w:p>
          <w:p w:rsidR="00F06203" w:rsidRPr="00F06203" w:rsidRDefault="00F06203" w:rsidP="00F06203">
            <w:pPr>
              <w:spacing w:after="200" w:line="276" w:lineRule="auto"/>
              <w:rPr>
                <w:rFonts w:cs="Arial"/>
                <w:szCs w:val="20"/>
                <w:lang w:eastAsia="en-AU"/>
              </w:rPr>
            </w:pPr>
            <w:r w:rsidRPr="00F06203">
              <w:rPr>
                <w:rFonts w:cs="Arial"/>
                <w:szCs w:val="20"/>
                <w:lang w:eastAsia="en-AU"/>
              </w:rPr>
              <w:t>Please tick:</w:t>
            </w:r>
            <w:r>
              <w:rPr>
                <w:rFonts w:cs="Arial"/>
                <w:szCs w:val="20"/>
                <w:lang w:eastAsia="en-AU"/>
              </w:rPr>
              <w:t xml:space="preserve">   </w:t>
            </w:r>
            <w:r w:rsidRPr="00F06203">
              <w:rPr>
                <w:rFonts w:cs="Arial"/>
                <w:szCs w:val="20"/>
                <w:lang w:eastAsia="en-AU"/>
              </w:rPr>
              <w:t>Patient to take image away with them</w:t>
            </w:r>
            <w:r>
              <w:rPr>
                <w:rFonts w:cs="Arial"/>
                <w:szCs w:val="20"/>
                <w:lang w:eastAsia="en-AU"/>
              </w:rPr>
              <w:t xml:space="preserve">   </w:t>
            </w:r>
            <w:r w:rsidRPr="00F06203">
              <w:rPr>
                <w:rFonts w:cs="Arial"/>
                <w:szCs w:val="20"/>
                <w:lang w:eastAsia="en-AU"/>
              </w:rPr>
              <w:t></w:t>
            </w:r>
            <w:r>
              <w:rPr>
                <w:rFonts w:cs="Arial"/>
                <w:szCs w:val="20"/>
                <w:lang w:eastAsia="en-AU"/>
              </w:rPr>
              <w:t xml:space="preserve">    </w:t>
            </w:r>
            <w:r w:rsidRPr="00F06203">
              <w:rPr>
                <w:rFonts w:cs="Arial"/>
                <w:szCs w:val="20"/>
                <w:lang w:eastAsia="en-AU"/>
              </w:rPr>
              <w:t>Send image to referring practice</w:t>
            </w:r>
            <w:r>
              <w:rPr>
                <w:rFonts w:cs="Arial"/>
                <w:szCs w:val="20"/>
                <w:lang w:eastAsia="en-AU"/>
              </w:rPr>
              <w:t xml:space="preserve">    </w:t>
            </w:r>
            <w:r w:rsidRPr="00F06203">
              <w:rPr>
                <w:rFonts w:cs="Arial"/>
                <w:szCs w:val="20"/>
                <w:lang w:eastAsia="en-AU"/>
              </w:rPr>
              <w:t></w:t>
            </w:r>
          </w:p>
          <w:p w:rsidR="00F06203" w:rsidRDefault="00F06203" w:rsidP="00F06203">
            <w:pPr>
              <w:spacing w:after="200" w:line="276" w:lineRule="auto"/>
              <w:rPr>
                <w:rFonts w:cs="Arial"/>
                <w:b/>
                <w:i/>
                <w:szCs w:val="20"/>
                <w:lang w:eastAsia="en-AU"/>
              </w:rPr>
            </w:pPr>
          </w:p>
        </w:tc>
      </w:tr>
    </w:tbl>
    <w:p w:rsidR="002474F1" w:rsidRDefault="002474F1" w:rsidP="00F649A9">
      <w:pPr>
        <w:spacing w:after="200" w:line="276" w:lineRule="auto"/>
        <w:rPr>
          <w:rFonts w:cs="Arial"/>
          <w:b/>
          <w:i/>
          <w:szCs w:val="20"/>
          <w:lang w:eastAsia="en-AU"/>
        </w:rPr>
      </w:pPr>
    </w:p>
    <w:sectPr w:rsidR="002474F1" w:rsidSect="00B2187D">
      <w:headerReference w:type="default" r:id="rId15"/>
      <w:type w:val="continuous"/>
      <w:pgSz w:w="11906" w:h="16838" w:code="9"/>
      <w:pgMar w:top="794" w:right="1797" w:bottom="794" w:left="1758" w:header="284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E65" w:rsidRDefault="00382E65" w:rsidP="006D400F">
      <w:r>
        <w:separator/>
      </w:r>
    </w:p>
  </w:endnote>
  <w:endnote w:type="continuationSeparator" w:id="0">
    <w:p w:rsidR="00382E65" w:rsidRDefault="00382E65" w:rsidP="006D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81" w:rsidRDefault="00F711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DEC" w:rsidRDefault="00F06203" w:rsidP="00AB5FE4">
    <w:pPr>
      <w:pStyle w:val="Footer"/>
      <w:tabs>
        <w:tab w:val="clear" w:pos="9026"/>
        <w:tab w:val="right" w:pos="10348"/>
      </w:tabs>
      <w:ind w:right="-1004"/>
      <w:jc w:val="center"/>
    </w:pPr>
    <w:r>
      <w:t>P</w:t>
    </w:r>
    <w:r w:rsidR="00F57F51">
      <w:t>lease fax complet</w:t>
    </w:r>
    <w:r w:rsidR="00D15E0C">
      <w:t xml:space="preserve">ed form </w:t>
    </w:r>
    <w:r>
      <w:t>to:</w:t>
    </w:r>
    <w:r w:rsidRPr="00F06203">
      <w:t xml:space="preserve"> 01206 835097  </w:t>
    </w:r>
  </w:p>
  <w:p w:rsidR="00F06203" w:rsidRDefault="000170D0" w:rsidP="00AB5FE4">
    <w:pPr>
      <w:pStyle w:val="Footer"/>
      <w:tabs>
        <w:tab w:val="clear" w:pos="9026"/>
        <w:tab w:val="right" w:pos="10348"/>
      </w:tabs>
      <w:ind w:right="-1004"/>
      <w:jc w:val="center"/>
    </w:pPr>
    <w:r>
      <w:t xml:space="preserve">Scan and </w:t>
    </w:r>
    <w:r w:rsidR="00F06203">
      <w:t xml:space="preserve">Email to: </w:t>
    </w:r>
    <w:hyperlink r:id="rId1" w:history="1">
      <w:r w:rsidR="003F65C2" w:rsidRPr="00B91F0C">
        <w:rPr>
          <w:rStyle w:val="Hyperlink"/>
        </w:rPr>
        <w:t>mansour.kangi@nhs.net</w:t>
      </w:r>
    </w:hyperlink>
  </w:p>
  <w:p w:rsidR="00F06203" w:rsidRDefault="00F06203" w:rsidP="00AB5FE4">
    <w:pPr>
      <w:pStyle w:val="Footer"/>
      <w:tabs>
        <w:tab w:val="clear" w:pos="9026"/>
        <w:tab w:val="right" w:pos="10348"/>
      </w:tabs>
      <w:ind w:right="-1004"/>
      <w:jc w:val="center"/>
    </w:pPr>
    <w:r>
      <w:t xml:space="preserve">Post </w:t>
    </w:r>
    <w:r w:rsidR="000170D0">
      <w:t>to:</w:t>
    </w:r>
    <w:r>
      <w:t xml:space="preserve"> Mile end Dental Clinic 13A </w:t>
    </w:r>
    <w:proofErr w:type="spellStart"/>
    <w:r>
      <w:t>Nayland</w:t>
    </w:r>
    <w:proofErr w:type="spellEnd"/>
    <w:r>
      <w:t xml:space="preserve"> Road Colchester Essex</w:t>
    </w:r>
    <w:r w:rsidR="003F65C2">
      <w:t xml:space="preserve"> CO45EG</w:t>
    </w:r>
  </w:p>
  <w:p w:rsidR="001B594F" w:rsidRDefault="001B594F" w:rsidP="007833FA">
    <w:pPr>
      <w:pStyle w:val="Footer"/>
      <w:tabs>
        <w:tab w:val="clear" w:pos="4513"/>
        <w:tab w:val="clear" w:pos="9026"/>
        <w:tab w:val="right" w:pos="8306"/>
      </w:tabs>
    </w:pPr>
    <w: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81" w:rsidRDefault="00F711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E65" w:rsidRDefault="00382E65" w:rsidP="006D400F">
      <w:r>
        <w:separator/>
      </w:r>
    </w:p>
  </w:footnote>
  <w:footnote w:type="continuationSeparator" w:id="0">
    <w:p w:rsidR="00382E65" w:rsidRDefault="00382E65" w:rsidP="006D4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81" w:rsidRDefault="00F711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94F" w:rsidRDefault="00B2187D" w:rsidP="00AB5FE4">
    <w:pPr>
      <w:pStyle w:val="Header"/>
      <w:tabs>
        <w:tab w:val="clear" w:pos="9026"/>
        <w:tab w:val="right" w:pos="10065"/>
      </w:tabs>
      <w:ind w:right="-1004"/>
      <w:jc w:val="right"/>
    </w:pPr>
    <w:r>
      <w:t xml:space="preserve">                                                 </w:t>
    </w:r>
  </w:p>
  <w:p w:rsidR="00F71181" w:rsidRDefault="00D63737" w:rsidP="00F71181">
    <w:pPr>
      <w:pStyle w:val="Header"/>
      <w:ind w:left="284"/>
      <w:rPr>
        <w:b/>
      </w:rPr>
    </w:pPr>
    <w:r>
      <w:rPr>
        <w:b/>
      </w:rPr>
      <w:t>DENTAL IMPLANT CENTRE COLCHESTER</w:t>
    </w:r>
  </w:p>
  <w:p w:rsidR="00F71181" w:rsidRPr="00F71181" w:rsidRDefault="00F71181" w:rsidP="00F71181">
    <w:pPr>
      <w:pStyle w:val="Header"/>
      <w:ind w:left="284"/>
    </w:pPr>
    <w:r w:rsidRPr="00F71181">
      <w:t xml:space="preserve">13a </w:t>
    </w:r>
    <w:proofErr w:type="spellStart"/>
    <w:r w:rsidRPr="00F71181">
      <w:t>Nayland</w:t>
    </w:r>
    <w:proofErr w:type="spellEnd"/>
    <w:r w:rsidRPr="00F71181">
      <w:t xml:space="preserve"> Road</w:t>
    </w:r>
    <w:r w:rsidRPr="00F71181">
      <w:tab/>
    </w:r>
    <w:r w:rsidRPr="00F71181">
      <w:tab/>
      <w:t xml:space="preserve"> </w:t>
    </w:r>
    <w:r w:rsidRPr="00F71181">
      <w:tab/>
      <w:t xml:space="preserve">  </w:t>
    </w:r>
  </w:p>
  <w:p w:rsidR="00F71181" w:rsidRPr="00F71181" w:rsidRDefault="00F71181" w:rsidP="00F71181">
    <w:pPr>
      <w:pStyle w:val="Header"/>
      <w:ind w:left="284"/>
    </w:pPr>
    <w:r w:rsidRPr="00F71181">
      <w:t>Colchester, CO4 5EG</w:t>
    </w:r>
  </w:p>
  <w:p w:rsidR="001B594F" w:rsidRDefault="00F71181" w:rsidP="00F71181">
    <w:pPr>
      <w:pStyle w:val="Header"/>
      <w:ind w:left="284"/>
    </w:pPr>
    <w:r w:rsidRPr="00F71181">
      <w:t xml:space="preserve">Tel: 01206 752500 fax: 01206 835097 </w:t>
    </w:r>
    <w:r w:rsidR="004F6614">
      <w:tab/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81" w:rsidRDefault="00F7118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94F" w:rsidRDefault="001B594F" w:rsidP="00AB5FE4">
    <w:pPr>
      <w:pStyle w:val="Header"/>
      <w:ind w:right="-1005"/>
      <w:jc w:val="right"/>
    </w:pPr>
  </w:p>
  <w:p w:rsidR="00AB5FE4" w:rsidRDefault="00AB5FE4" w:rsidP="00AB5FE4">
    <w:pPr>
      <w:pStyle w:val="Header"/>
      <w:ind w:right="-100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92C59"/>
    <w:multiLevelType w:val="hybridMultilevel"/>
    <w:tmpl w:val="04EAE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B4A96"/>
    <w:multiLevelType w:val="hybridMultilevel"/>
    <w:tmpl w:val="242616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1B01BC"/>
    <w:multiLevelType w:val="hybridMultilevel"/>
    <w:tmpl w:val="225EDEAA"/>
    <w:lvl w:ilvl="0" w:tplc="F35CD8F0">
      <w:numFmt w:val="bullet"/>
      <w:lvlText w:val=""/>
      <w:lvlJc w:val="left"/>
      <w:pPr>
        <w:ind w:left="1080" w:hanging="720"/>
      </w:pPr>
      <w:rPr>
        <w:rFonts w:ascii="Symbol" w:eastAsia="Times New Roman" w:hAnsi="Symbol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C57CD7"/>
    <w:multiLevelType w:val="hybridMultilevel"/>
    <w:tmpl w:val="5CEA1410"/>
    <w:lvl w:ilvl="0" w:tplc="80525C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DD2EEB"/>
    <w:multiLevelType w:val="hybridMultilevel"/>
    <w:tmpl w:val="2ACAF71C"/>
    <w:lvl w:ilvl="0" w:tplc="80525C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474A8E"/>
    <w:multiLevelType w:val="hybridMultilevel"/>
    <w:tmpl w:val="F0963A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614"/>
    <w:rsid w:val="0000301E"/>
    <w:rsid w:val="00005C30"/>
    <w:rsid w:val="00007539"/>
    <w:rsid w:val="000170D0"/>
    <w:rsid w:val="0001777B"/>
    <w:rsid w:val="0002319D"/>
    <w:rsid w:val="00026558"/>
    <w:rsid w:val="00085F03"/>
    <w:rsid w:val="000A62A4"/>
    <w:rsid w:val="000B0DF1"/>
    <w:rsid w:val="000C4261"/>
    <w:rsid w:val="000F2A58"/>
    <w:rsid w:val="001338E7"/>
    <w:rsid w:val="001569ED"/>
    <w:rsid w:val="00165D8C"/>
    <w:rsid w:val="00172AE2"/>
    <w:rsid w:val="00172F04"/>
    <w:rsid w:val="00175B77"/>
    <w:rsid w:val="00185EF9"/>
    <w:rsid w:val="0019049B"/>
    <w:rsid w:val="001B594F"/>
    <w:rsid w:val="001B6A8A"/>
    <w:rsid w:val="001C2FBC"/>
    <w:rsid w:val="001C38AB"/>
    <w:rsid w:val="001D3BAE"/>
    <w:rsid w:val="001E221A"/>
    <w:rsid w:val="001F7CF5"/>
    <w:rsid w:val="00201C16"/>
    <w:rsid w:val="0021757E"/>
    <w:rsid w:val="002474F1"/>
    <w:rsid w:val="002907F0"/>
    <w:rsid w:val="00294241"/>
    <w:rsid w:val="002C6457"/>
    <w:rsid w:val="00324801"/>
    <w:rsid w:val="00332F76"/>
    <w:rsid w:val="003370FB"/>
    <w:rsid w:val="00352B85"/>
    <w:rsid w:val="00374859"/>
    <w:rsid w:val="00382E65"/>
    <w:rsid w:val="003A41BA"/>
    <w:rsid w:val="003B2F4A"/>
    <w:rsid w:val="003B5B1F"/>
    <w:rsid w:val="003C2121"/>
    <w:rsid w:val="003E6E1D"/>
    <w:rsid w:val="003F65C2"/>
    <w:rsid w:val="00412DF6"/>
    <w:rsid w:val="004D0475"/>
    <w:rsid w:val="004F5F4C"/>
    <w:rsid w:val="004F6614"/>
    <w:rsid w:val="00505886"/>
    <w:rsid w:val="005139AA"/>
    <w:rsid w:val="0052329A"/>
    <w:rsid w:val="005325A1"/>
    <w:rsid w:val="005760D4"/>
    <w:rsid w:val="00592B4E"/>
    <w:rsid w:val="005A41E8"/>
    <w:rsid w:val="005C4E56"/>
    <w:rsid w:val="005E7AFC"/>
    <w:rsid w:val="0062353B"/>
    <w:rsid w:val="00647741"/>
    <w:rsid w:val="00653BE3"/>
    <w:rsid w:val="00670809"/>
    <w:rsid w:val="00673A07"/>
    <w:rsid w:val="006B27B6"/>
    <w:rsid w:val="006C3C94"/>
    <w:rsid w:val="006C63F3"/>
    <w:rsid w:val="006D196B"/>
    <w:rsid w:val="006D400F"/>
    <w:rsid w:val="007008D6"/>
    <w:rsid w:val="00703F96"/>
    <w:rsid w:val="00725292"/>
    <w:rsid w:val="00762D9C"/>
    <w:rsid w:val="0077059C"/>
    <w:rsid w:val="007833FA"/>
    <w:rsid w:val="00783BB1"/>
    <w:rsid w:val="00792B94"/>
    <w:rsid w:val="007D2E90"/>
    <w:rsid w:val="007D47A8"/>
    <w:rsid w:val="007F1D6C"/>
    <w:rsid w:val="0080592F"/>
    <w:rsid w:val="00813016"/>
    <w:rsid w:val="00822C25"/>
    <w:rsid w:val="0084419C"/>
    <w:rsid w:val="008F0316"/>
    <w:rsid w:val="009203E6"/>
    <w:rsid w:val="00943472"/>
    <w:rsid w:val="00962CD6"/>
    <w:rsid w:val="00964531"/>
    <w:rsid w:val="009647D7"/>
    <w:rsid w:val="009917A3"/>
    <w:rsid w:val="009B0936"/>
    <w:rsid w:val="009B0BE7"/>
    <w:rsid w:val="009B4141"/>
    <w:rsid w:val="009C5B6A"/>
    <w:rsid w:val="009E2E74"/>
    <w:rsid w:val="009E665D"/>
    <w:rsid w:val="00A00573"/>
    <w:rsid w:val="00A03458"/>
    <w:rsid w:val="00A2656C"/>
    <w:rsid w:val="00A61675"/>
    <w:rsid w:val="00A70B4A"/>
    <w:rsid w:val="00A72906"/>
    <w:rsid w:val="00A76A80"/>
    <w:rsid w:val="00AB5DEC"/>
    <w:rsid w:val="00AB5FE4"/>
    <w:rsid w:val="00AC024D"/>
    <w:rsid w:val="00B03D94"/>
    <w:rsid w:val="00B2187D"/>
    <w:rsid w:val="00B57191"/>
    <w:rsid w:val="00B60791"/>
    <w:rsid w:val="00B6279C"/>
    <w:rsid w:val="00B66E49"/>
    <w:rsid w:val="00B87B69"/>
    <w:rsid w:val="00B92720"/>
    <w:rsid w:val="00B9331A"/>
    <w:rsid w:val="00BE1F02"/>
    <w:rsid w:val="00C005E8"/>
    <w:rsid w:val="00C0335F"/>
    <w:rsid w:val="00C260B4"/>
    <w:rsid w:val="00C2632B"/>
    <w:rsid w:val="00C27492"/>
    <w:rsid w:val="00C65A93"/>
    <w:rsid w:val="00C749F4"/>
    <w:rsid w:val="00C82080"/>
    <w:rsid w:val="00C854E4"/>
    <w:rsid w:val="00CC5E5D"/>
    <w:rsid w:val="00CC657E"/>
    <w:rsid w:val="00D04AEE"/>
    <w:rsid w:val="00D15E0C"/>
    <w:rsid w:val="00D501A9"/>
    <w:rsid w:val="00D5169D"/>
    <w:rsid w:val="00D63737"/>
    <w:rsid w:val="00D638AD"/>
    <w:rsid w:val="00DB3DB3"/>
    <w:rsid w:val="00DB5DED"/>
    <w:rsid w:val="00DC3496"/>
    <w:rsid w:val="00DD6DC3"/>
    <w:rsid w:val="00E06DC5"/>
    <w:rsid w:val="00E15660"/>
    <w:rsid w:val="00E43842"/>
    <w:rsid w:val="00E550FF"/>
    <w:rsid w:val="00E55C7B"/>
    <w:rsid w:val="00E703EE"/>
    <w:rsid w:val="00E736F3"/>
    <w:rsid w:val="00E85E76"/>
    <w:rsid w:val="00E9361A"/>
    <w:rsid w:val="00ED29A7"/>
    <w:rsid w:val="00F06203"/>
    <w:rsid w:val="00F445ED"/>
    <w:rsid w:val="00F57F51"/>
    <w:rsid w:val="00F638D5"/>
    <w:rsid w:val="00F649A9"/>
    <w:rsid w:val="00F71181"/>
    <w:rsid w:val="00F74A1B"/>
    <w:rsid w:val="00FA02A9"/>
    <w:rsid w:val="00FA43F3"/>
    <w:rsid w:val="00FD68D2"/>
    <w:rsid w:val="00F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58"/>
    <w:rPr>
      <w:rFonts w:ascii="Arial" w:hAnsi="Arial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BodyText">
    <w:name w:val="LetterBodyText"/>
    <w:basedOn w:val="Normal"/>
    <w:uiPriority w:val="99"/>
    <w:rsid w:val="00A03458"/>
    <w:pPr>
      <w:spacing w:before="120"/>
    </w:pPr>
    <w:rPr>
      <w:rFonts w:ascii="Times New Roman" w:hAnsi="Times New Roman"/>
      <w:sz w:val="22"/>
    </w:rPr>
  </w:style>
  <w:style w:type="table" w:styleId="TableGrid">
    <w:name w:val="Table Grid"/>
    <w:basedOn w:val="TableNormal"/>
    <w:uiPriority w:val="99"/>
    <w:rsid w:val="009645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D40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D400F"/>
    <w:rPr>
      <w:rFonts w:ascii="Arial" w:hAnsi="Arial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D40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D400F"/>
    <w:rPr>
      <w:rFonts w:ascii="Arial" w:hAnsi="Arial" w:cs="Times New Roman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FA02A9"/>
    <w:pPr>
      <w:autoSpaceDE w:val="0"/>
      <w:autoSpaceDN w:val="0"/>
      <w:adjustRightInd w:val="0"/>
      <w:spacing w:line="241" w:lineRule="atLeast"/>
    </w:pPr>
    <w:rPr>
      <w:rFonts w:ascii="Helvetica 55 Roman" w:hAnsi="Helvetica 55 Roman"/>
      <w:sz w:val="24"/>
      <w:lang w:eastAsia="en-AU"/>
    </w:rPr>
  </w:style>
  <w:style w:type="paragraph" w:customStyle="1" w:styleId="Pa6">
    <w:name w:val="Pa6"/>
    <w:basedOn w:val="Normal"/>
    <w:next w:val="Normal"/>
    <w:uiPriority w:val="99"/>
    <w:rsid w:val="00FA02A9"/>
    <w:pPr>
      <w:autoSpaceDE w:val="0"/>
      <w:autoSpaceDN w:val="0"/>
      <w:adjustRightInd w:val="0"/>
      <w:spacing w:line="241" w:lineRule="atLeast"/>
    </w:pPr>
    <w:rPr>
      <w:rFonts w:ascii="Helvetica 55 Roman" w:hAnsi="Helvetica 55 Roman"/>
      <w:sz w:val="24"/>
      <w:lang w:eastAsia="en-AU"/>
    </w:rPr>
  </w:style>
  <w:style w:type="character" w:customStyle="1" w:styleId="A5">
    <w:name w:val="A5"/>
    <w:uiPriority w:val="99"/>
    <w:rsid w:val="00FA02A9"/>
    <w:rPr>
      <w:rFonts w:ascii="Helvetica 45 Light" w:hAnsi="Helvetica 45 Light"/>
      <w:color w:val="000000"/>
      <w:sz w:val="20"/>
    </w:rPr>
  </w:style>
  <w:style w:type="paragraph" w:customStyle="1" w:styleId="Pa2">
    <w:name w:val="Pa2"/>
    <w:basedOn w:val="Normal"/>
    <w:next w:val="Normal"/>
    <w:uiPriority w:val="99"/>
    <w:rsid w:val="00FA02A9"/>
    <w:pPr>
      <w:autoSpaceDE w:val="0"/>
      <w:autoSpaceDN w:val="0"/>
      <w:adjustRightInd w:val="0"/>
      <w:spacing w:line="241" w:lineRule="atLeast"/>
    </w:pPr>
    <w:rPr>
      <w:rFonts w:ascii="Helvetica 55 Roman" w:hAnsi="Helvetica 55 Roman"/>
      <w:sz w:val="24"/>
      <w:lang w:eastAsia="en-AU"/>
    </w:rPr>
  </w:style>
  <w:style w:type="character" w:customStyle="1" w:styleId="A3">
    <w:name w:val="A3"/>
    <w:uiPriority w:val="99"/>
    <w:rsid w:val="00FA02A9"/>
    <w:rPr>
      <w:rFonts w:ascii="Helvetica 45 Light" w:hAnsi="Helvetica 45 Light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rsid w:val="00783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833F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rsid w:val="0080592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0592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0592F"/>
    <w:rPr>
      <w:rFonts w:ascii="Arial" w:hAnsi="Arial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059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80592F"/>
    <w:rPr>
      <w:rFonts w:ascii="Arial" w:hAnsi="Arial" w:cs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80592F"/>
    <w:rPr>
      <w:rFonts w:ascii="Arial" w:hAnsi="Arial"/>
      <w:sz w:val="20"/>
      <w:szCs w:val="24"/>
      <w:lang w:eastAsia="en-US"/>
    </w:rPr>
  </w:style>
  <w:style w:type="character" w:styleId="LineNumber">
    <w:name w:val="line number"/>
    <w:basedOn w:val="DefaultParagraphFont"/>
    <w:uiPriority w:val="99"/>
    <w:rsid w:val="00007539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F57F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58"/>
    <w:rPr>
      <w:rFonts w:ascii="Arial" w:hAnsi="Arial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BodyText">
    <w:name w:val="LetterBodyText"/>
    <w:basedOn w:val="Normal"/>
    <w:uiPriority w:val="99"/>
    <w:rsid w:val="00A03458"/>
    <w:pPr>
      <w:spacing w:before="120"/>
    </w:pPr>
    <w:rPr>
      <w:rFonts w:ascii="Times New Roman" w:hAnsi="Times New Roman"/>
      <w:sz w:val="22"/>
    </w:rPr>
  </w:style>
  <w:style w:type="table" w:styleId="TableGrid">
    <w:name w:val="Table Grid"/>
    <w:basedOn w:val="TableNormal"/>
    <w:uiPriority w:val="99"/>
    <w:rsid w:val="009645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D40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D400F"/>
    <w:rPr>
      <w:rFonts w:ascii="Arial" w:hAnsi="Arial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D40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D400F"/>
    <w:rPr>
      <w:rFonts w:ascii="Arial" w:hAnsi="Arial" w:cs="Times New Roman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FA02A9"/>
    <w:pPr>
      <w:autoSpaceDE w:val="0"/>
      <w:autoSpaceDN w:val="0"/>
      <w:adjustRightInd w:val="0"/>
      <w:spacing w:line="241" w:lineRule="atLeast"/>
    </w:pPr>
    <w:rPr>
      <w:rFonts w:ascii="Helvetica 55 Roman" w:hAnsi="Helvetica 55 Roman"/>
      <w:sz w:val="24"/>
      <w:lang w:eastAsia="en-AU"/>
    </w:rPr>
  </w:style>
  <w:style w:type="paragraph" w:customStyle="1" w:styleId="Pa6">
    <w:name w:val="Pa6"/>
    <w:basedOn w:val="Normal"/>
    <w:next w:val="Normal"/>
    <w:uiPriority w:val="99"/>
    <w:rsid w:val="00FA02A9"/>
    <w:pPr>
      <w:autoSpaceDE w:val="0"/>
      <w:autoSpaceDN w:val="0"/>
      <w:adjustRightInd w:val="0"/>
      <w:spacing w:line="241" w:lineRule="atLeast"/>
    </w:pPr>
    <w:rPr>
      <w:rFonts w:ascii="Helvetica 55 Roman" w:hAnsi="Helvetica 55 Roman"/>
      <w:sz w:val="24"/>
      <w:lang w:eastAsia="en-AU"/>
    </w:rPr>
  </w:style>
  <w:style w:type="character" w:customStyle="1" w:styleId="A5">
    <w:name w:val="A5"/>
    <w:uiPriority w:val="99"/>
    <w:rsid w:val="00FA02A9"/>
    <w:rPr>
      <w:rFonts w:ascii="Helvetica 45 Light" w:hAnsi="Helvetica 45 Light"/>
      <w:color w:val="000000"/>
      <w:sz w:val="20"/>
    </w:rPr>
  </w:style>
  <w:style w:type="paragraph" w:customStyle="1" w:styleId="Pa2">
    <w:name w:val="Pa2"/>
    <w:basedOn w:val="Normal"/>
    <w:next w:val="Normal"/>
    <w:uiPriority w:val="99"/>
    <w:rsid w:val="00FA02A9"/>
    <w:pPr>
      <w:autoSpaceDE w:val="0"/>
      <w:autoSpaceDN w:val="0"/>
      <w:adjustRightInd w:val="0"/>
      <w:spacing w:line="241" w:lineRule="atLeast"/>
    </w:pPr>
    <w:rPr>
      <w:rFonts w:ascii="Helvetica 55 Roman" w:hAnsi="Helvetica 55 Roman"/>
      <w:sz w:val="24"/>
      <w:lang w:eastAsia="en-AU"/>
    </w:rPr>
  </w:style>
  <w:style w:type="character" w:customStyle="1" w:styleId="A3">
    <w:name w:val="A3"/>
    <w:uiPriority w:val="99"/>
    <w:rsid w:val="00FA02A9"/>
    <w:rPr>
      <w:rFonts w:ascii="Helvetica 45 Light" w:hAnsi="Helvetica 45 Light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rsid w:val="00783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833F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rsid w:val="0080592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0592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0592F"/>
    <w:rPr>
      <w:rFonts w:ascii="Arial" w:hAnsi="Arial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059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80592F"/>
    <w:rPr>
      <w:rFonts w:ascii="Arial" w:hAnsi="Arial" w:cs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80592F"/>
    <w:rPr>
      <w:rFonts w:ascii="Arial" w:hAnsi="Arial"/>
      <w:sz w:val="20"/>
      <w:szCs w:val="24"/>
      <w:lang w:eastAsia="en-US"/>
    </w:rPr>
  </w:style>
  <w:style w:type="character" w:styleId="LineNumber">
    <w:name w:val="line number"/>
    <w:basedOn w:val="DefaultParagraphFont"/>
    <w:uiPriority w:val="99"/>
    <w:rsid w:val="00007539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F57F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nsour.kangi@nhs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CCSS-referral-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37C32-FB5B-4F45-95D7-421CBE79D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CCSS-referral-form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Ebi</cp:lastModifiedBy>
  <cp:revision>2</cp:revision>
  <cp:lastPrinted>2011-10-06T07:39:00Z</cp:lastPrinted>
  <dcterms:created xsi:type="dcterms:W3CDTF">2016-11-14T13:27:00Z</dcterms:created>
  <dcterms:modified xsi:type="dcterms:W3CDTF">2016-11-14T13:27:00Z</dcterms:modified>
</cp:coreProperties>
</file>